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0CC" w:rsidRPr="00AF290B" w:rsidRDefault="00AE60CC" w:rsidP="00206EEB">
      <w:pPr>
        <w:jc w:val="center"/>
        <w:rPr>
          <w:rFonts w:ascii="Times New Roman" w:hAnsi="Times New Roman"/>
          <w:b/>
        </w:rPr>
      </w:pPr>
      <w:r w:rsidRPr="00AF290B">
        <w:rPr>
          <w:rFonts w:ascii="Times New Roman" w:hAnsi="Times New Roman"/>
          <w:b/>
        </w:rPr>
        <w:t>Конспект открытого занятия по физической культуре в 1 младшей группе по сюжету русской народной сказке «Колобок»</w:t>
      </w:r>
    </w:p>
    <w:p w:rsidR="00AE60CC" w:rsidRPr="00AF290B" w:rsidRDefault="00AE60CC">
      <w:pPr>
        <w:rPr>
          <w:rFonts w:ascii="Times New Roman" w:hAnsi="Times New Roman"/>
          <w:b/>
          <w:u w:val="single"/>
        </w:rPr>
      </w:pPr>
      <w:r w:rsidRPr="00AF290B">
        <w:rPr>
          <w:rFonts w:ascii="Times New Roman" w:hAnsi="Times New Roman"/>
          <w:b/>
          <w:u w:val="single"/>
        </w:rPr>
        <w:t>Программное содержание:</w:t>
      </w:r>
    </w:p>
    <w:p w:rsidR="00AE60CC" w:rsidRPr="00AF290B" w:rsidRDefault="00AE60CC" w:rsidP="009F0A0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Учить детей прыжкам в длину с места, лазанью в обруч.</w:t>
      </w:r>
    </w:p>
    <w:p w:rsidR="00AE60CC" w:rsidRPr="00AF290B" w:rsidRDefault="00AE60CC" w:rsidP="009F0A0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Совершенствовать навыки выполнения основных движений:  ходьба с высоким подниманием колена, ходьба по ребристой доске, лёгкий бег, прыжки на двух ногах.</w:t>
      </w:r>
    </w:p>
    <w:p w:rsidR="00AE60CC" w:rsidRPr="00AF290B" w:rsidRDefault="00AE60CC" w:rsidP="009F0A0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Развивать мелкую моторику рук, ловкость, умение координировать  движения в соответствии с текстом.</w:t>
      </w:r>
    </w:p>
    <w:p w:rsidR="00AE60CC" w:rsidRPr="00AF290B" w:rsidRDefault="00AE60CC" w:rsidP="009F0A0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Воспитывать добрые чувства.</w:t>
      </w:r>
    </w:p>
    <w:p w:rsidR="00AE60CC" w:rsidRPr="00AF290B" w:rsidRDefault="00AE60CC" w:rsidP="009F0A08">
      <w:pPr>
        <w:rPr>
          <w:rFonts w:ascii="Times New Roman" w:hAnsi="Times New Roman"/>
          <w:b/>
          <w:u w:val="single"/>
        </w:rPr>
      </w:pPr>
      <w:r w:rsidRPr="00AF290B">
        <w:rPr>
          <w:rFonts w:ascii="Times New Roman" w:hAnsi="Times New Roman"/>
          <w:b/>
          <w:u w:val="single"/>
        </w:rPr>
        <w:t>Материалы и оборудование:</w:t>
      </w:r>
    </w:p>
    <w:p w:rsidR="00AE60CC" w:rsidRPr="00AF290B" w:rsidRDefault="00AE60CC" w:rsidP="009F0A08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Атрибуты: ребристая доска, обруч, верёвка для обозначения ручейка, мешочки с песком(</w:t>
      </w:r>
      <w:smartTag w:uri="urn:schemas-microsoft-com:office:smarttags" w:element="metricconverter">
        <w:smartTagPr>
          <w:attr w:name="ProductID" w:val="150 г"/>
        </w:smartTagPr>
        <w:r w:rsidRPr="00AF290B">
          <w:rPr>
            <w:rFonts w:ascii="Times New Roman" w:hAnsi="Times New Roman"/>
            <w:sz w:val="24"/>
            <w:szCs w:val="24"/>
          </w:rPr>
          <w:t>150 г</w:t>
        </w:r>
      </w:smartTag>
      <w:r w:rsidRPr="00AF290B">
        <w:rPr>
          <w:rFonts w:ascii="Times New Roman" w:hAnsi="Times New Roman"/>
          <w:sz w:val="24"/>
          <w:szCs w:val="24"/>
        </w:rPr>
        <w:t>.), игрушки (волк, лиса, заяц, колобок, ёлочка)</w:t>
      </w:r>
    </w:p>
    <w:p w:rsidR="00AE60CC" w:rsidRPr="00AF290B" w:rsidRDefault="00AE60CC" w:rsidP="009F0A08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Фонограмма «Как прекрасен мир вокруг»</w:t>
      </w:r>
    </w:p>
    <w:p w:rsidR="00AE60CC" w:rsidRPr="00AF290B" w:rsidRDefault="00AE60CC" w:rsidP="009F0A08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Угощение для ребят.</w:t>
      </w:r>
    </w:p>
    <w:p w:rsidR="00AE60CC" w:rsidRPr="00AF290B" w:rsidRDefault="00AE60CC" w:rsidP="009F0A08">
      <w:pPr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b/>
          <w:sz w:val="24"/>
          <w:szCs w:val="24"/>
          <w:u w:val="single"/>
        </w:rPr>
        <w:t>Предварительная работа:</w:t>
      </w:r>
      <w:r w:rsidRPr="00AF290B">
        <w:rPr>
          <w:rFonts w:ascii="Times New Roman" w:hAnsi="Times New Roman"/>
          <w:sz w:val="24"/>
          <w:szCs w:val="24"/>
        </w:rPr>
        <w:t xml:space="preserve"> Чтение русских народных сказок.</w:t>
      </w:r>
    </w:p>
    <w:p w:rsidR="00AE60CC" w:rsidRPr="00AF290B" w:rsidRDefault="00AE60CC" w:rsidP="009F0A08">
      <w:pPr>
        <w:rPr>
          <w:rFonts w:ascii="Times New Roman" w:hAnsi="Times New Roman"/>
          <w:b/>
          <w:sz w:val="24"/>
          <w:szCs w:val="24"/>
          <w:u w:val="single"/>
        </w:rPr>
      </w:pPr>
      <w:r w:rsidRPr="00AF290B">
        <w:rPr>
          <w:rFonts w:ascii="Times New Roman" w:hAnsi="Times New Roman"/>
          <w:b/>
          <w:sz w:val="24"/>
          <w:szCs w:val="24"/>
          <w:u w:val="single"/>
        </w:rPr>
        <w:t>Ход занятия:</w:t>
      </w:r>
    </w:p>
    <w:p w:rsidR="00AE60CC" w:rsidRPr="00AF290B" w:rsidRDefault="00AE60CC" w:rsidP="00292E3A">
      <w:pPr>
        <w:pStyle w:val="ListParagraph"/>
        <w:numPr>
          <w:ilvl w:val="0"/>
          <w:numId w:val="3"/>
        </w:numPr>
        <w:rPr>
          <w:rFonts w:ascii="Times New Roman" w:hAnsi="Times New Roman"/>
          <w:b/>
          <w:sz w:val="24"/>
          <w:szCs w:val="24"/>
        </w:rPr>
      </w:pPr>
      <w:r w:rsidRPr="00AF290B">
        <w:rPr>
          <w:rFonts w:ascii="Times New Roman" w:hAnsi="Times New Roman"/>
          <w:b/>
          <w:sz w:val="24"/>
          <w:szCs w:val="24"/>
        </w:rPr>
        <w:t>Часть. Вводная.</w:t>
      </w:r>
    </w:p>
    <w:p w:rsidR="00AE60CC" w:rsidRPr="00AF290B" w:rsidRDefault="00AE60CC" w:rsidP="00292E3A">
      <w:pPr>
        <w:pStyle w:val="ListParagraph"/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Дети под музыку входят в зал. Воспитатель говорит им, что они пришли на лесную поляну. Ребята, посмотрите, как много гостей к нам пришло. Давайте, поздороваемся.</w:t>
      </w:r>
    </w:p>
    <w:p w:rsidR="00AE60CC" w:rsidRPr="00AF290B" w:rsidRDefault="00AE60CC" w:rsidP="00292E3A">
      <w:pPr>
        <w:pStyle w:val="ListParagraph"/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Полетели над поляной пёстрые бабочки, вышли вперевалочку мишки – топтыжки, запрыгали весёлые белочки. (Дети выполняют соответствующие движения: легко бегут, переступают с ноги на ногу, прыгают на двух ногах).25-30 секунд</w:t>
      </w:r>
    </w:p>
    <w:p w:rsidR="00AE60CC" w:rsidRPr="00AF290B" w:rsidRDefault="00AE60CC" w:rsidP="00292E3A">
      <w:pPr>
        <w:pStyle w:val="ListParagraph"/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Выглянуло на поляну солнышко.</w:t>
      </w:r>
    </w:p>
    <w:p w:rsidR="00AE60CC" w:rsidRPr="00AF290B" w:rsidRDefault="00AE60CC" w:rsidP="00292E3A">
      <w:pPr>
        <w:pStyle w:val="ListParagraph"/>
        <w:rPr>
          <w:rFonts w:ascii="Times New Roman" w:hAnsi="Times New Roman"/>
          <w:sz w:val="24"/>
          <w:szCs w:val="24"/>
        </w:rPr>
      </w:pPr>
    </w:p>
    <w:p w:rsidR="00AE60CC" w:rsidRPr="00AF290B" w:rsidRDefault="00AE60CC" w:rsidP="00292E3A">
      <w:pPr>
        <w:pStyle w:val="ListParagraph"/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Солнышко – вёдрышко,</w:t>
      </w:r>
    </w:p>
    <w:p w:rsidR="00AE60CC" w:rsidRPr="00AF290B" w:rsidRDefault="00AE60CC" w:rsidP="00292E3A">
      <w:pPr>
        <w:pStyle w:val="ListParagraph"/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Посвети в окошко,</w:t>
      </w:r>
    </w:p>
    <w:p w:rsidR="00AE60CC" w:rsidRPr="00AF290B" w:rsidRDefault="00AE60CC" w:rsidP="00292E3A">
      <w:pPr>
        <w:pStyle w:val="ListParagraph"/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Пойдут детки погулять,</w:t>
      </w:r>
    </w:p>
    <w:p w:rsidR="00AE60CC" w:rsidRPr="00AF290B" w:rsidRDefault="00AE60CC" w:rsidP="00292E3A">
      <w:pPr>
        <w:pStyle w:val="ListParagraph"/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Будут бегать и играть.</w:t>
      </w:r>
    </w:p>
    <w:p w:rsidR="00AE60CC" w:rsidRPr="00AF290B" w:rsidRDefault="00AE60CC" w:rsidP="00292E3A">
      <w:pPr>
        <w:pStyle w:val="ListParagraph"/>
        <w:rPr>
          <w:rFonts w:ascii="Times New Roman" w:hAnsi="Times New Roman"/>
          <w:sz w:val="24"/>
          <w:szCs w:val="24"/>
        </w:rPr>
      </w:pPr>
    </w:p>
    <w:p w:rsidR="00AE60CC" w:rsidRPr="00AF290B" w:rsidRDefault="00AE60CC" w:rsidP="00292E3A">
      <w:pPr>
        <w:pStyle w:val="ListParagraph"/>
        <w:rPr>
          <w:rFonts w:ascii="Times New Roman" w:hAnsi="Times New Roman"/>
          <w:b/>
          <w:sz w:val="24"/>
          <w:szCs w:val="24"/>
        </w:rPr>
      </w:pPr>
      <w:r w:rsidRPr="00AF290B">
        <w:rPr>
          <w:rFonts w:ascii="Times New Roman" w:hAnsi="Times New Roman"/>
          <w:b/>
          <w:sz w:val="24"/>
          <w:szCs w:val="24"/>
        </w:rPr>
        <w:t>2 часть. Общеразвивающие упражнения.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04"/>
        <w:gridCol w:w="3162"/>
        <w:gridCol w:w="1258"/>
        <w:gridCol w:w="3627"/>
      </w:tblGrid>
      <w:tr w:rsidR="00AE60CC" w:rsidRPr="00554E31" w:rsidTr="00554E31">
        <w:tc>
          <w:tcPr>
            <w:tcW w:w="806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№п</w:t>
            </w:r>
            <w:r w:rsidRPr="00554E31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554E31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3187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120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дозировка</w:t>
            </w:r>
          </w:p>
        </w:tc>
        <w:tc>
          <w:tcPr>
            <w:tcW w:w="3738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Методические рекомендации</w:t>
            </w:r>
          </w:p>
        </w:tc>
      </w:tr>
      <w:tr w:rsidR="00AE60CC" w:rsidRPr="00554E31" w:rsidTr="00554E31">
        <w:tc>
          <w:tcPr>
            <w:tcW w:w="806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187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b/>
                <w:sz w:val="24"/>
                <w:szCs w:val="24"/>
              </w:rPr>
              <w:t>И.П</w:t>
            </w:r>
            <w:r w:rsidRPr="00554E31">
              <w:rPr>
                <w:rFonts w:ascii="Times New Roman" w:hAnsi="Times New Roman"/>
                <w:sz w:val="24"/>
                <w:szCs w:val="24"/>
              </w:rPr>
              <w:t>. основная стойка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b/>
                <w:sz w:val="24"/>
                <w:szCs w:val="24"/>
              </w:rPr>
              <w:t>Выполнение</w:t>
            </w:r>
            <w:r w:rsidRPr="00554E31">
              <w:rPr>
                <w:rFonts w:ascii="Times New Roman" w:hAnsi="Times New Roman"/>
                <w:sz w:val="24"/>
                <w:szCs w:val="24"/>
              </w:rPr>
              <w:t>:вытянуть руки вперёд, «погреть» ладошки.</w:t>
            </w:r>
          </w:p>
        </w:tc>
        <w:tc>
          <w:tcPr>
            <w:tcW w:w="1120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4-5 раз</w:t>
            </w:r>
          </w:p>
        </w:tc>
        <w:tc>
          <w:tcPr>
            <w:tcW w:w="3738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Выйди, солнышко, скорей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И ладошки нам согрей.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Вот так, вот так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И ладошки нам согрей.(Руки держать прямо)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60CC" w:rsidRPr="00554E31" w:rsidTr="00554E31">
        <w:tc>
          <w:tcPr>
            <w:tcW w:w="806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187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4E31">
              <w:rPr>
                <w:rFonts w:ascii="Times New Roman" w:hAnsi="Times New Roman"/>
                <w:b/>
                <w:sz w:val="24"/>
                <w:szCs w:val="24"/>
              </w:rPr>
              <w:t>И.П</w:t>
            </w:r>
            <w:r w:rsidRPr="00554E31">
              <w:rPr>
                <w:rFonts w:ascii="Times New Roman" w:hAnsi="Times New Roman"/>
                <w:sz w:val="24"/>
                <w:szCs w:val="24"/>
              </w:rPr>
              <w:t>. основная стойка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b/>
                <w:sz w:val="24"/>
                <w:szCs w:val="24"/>
              </w:rPr>
              <w:t>Выполнение</w:t>
            </w:r>
            <w:r w:rsidRPr="00554E31">
              <w:rPr>
                <w:rFonts w:ascii="Times New Roman" w:hAnsi="Times New Roman"/>
                <w:sz w:val="24"/>
                <w:szCs w:val="24"/>
              </w:rPr>
              <w:t>:Подняться на носочках, потянуться.</w:t>
            </w:r>
          </w:p>
        </w:tc>
        <w:tc>
          <w:tcPr>
            <w:tcW w:w="1120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4-5 раз</w:t>
            </w:r>
          </w:p>
        </w:tc>
        <w:tc>
          <w:tcPr>
            <w:tcW w:w="3738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Вместе на носочки встанем,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И до солнышка достанем.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Вот так, вот так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И до солнышка достанем.</w:t>
            </w:r>
          </w:p>
        </w:tc>
      </w:tr>
      <w:tr w:rsidR="00AE60CC" w:rsidRPr="00554E31" w:rsidTr="00554E31">
        <w:tc>
          <w:tcPr>
            <w:tcW w:w="806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187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b/>
                <w:sz w:val="24"/>
                <w:szCs w:val="24"/>
              </w:rPr>
              <w:t>И.П.</w:t>
            </w:r>
            <w:r w:rsidRPr="00554E31">
              <w:rPr>
                <w:rFonts w:ascii="Times New Roman" w:hAnsi="Times New Roman"/>
                <w:sz w:val="24"/>
                <w:szCs w:val="24"/>
              </w:rPr>
              <w:t xml:space="preserve"> Основная стойка, руки на поясе.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b/>
                <w:sz w:val="24"/>
                <w:szCs w:val="24"/>
              </w:rPr>
              <w:t>Выполнение</w:t>
            </w:r>
            <w:r w:rsidRPr="00554E31">
              <w:rPr>
                <w:rFonts w:ascii="Times New Roman" w:hAnsi="Times New Roman"/>
                <w:sz w:val="24"/>
                <w:szCs w:val="24"/>
              </w:rPr>
              <w:t xml:space="preserve"> Повороты в стороны.</w:t>
            </w:r>
          </w:p>
        </w:tc>
        <w:tc>
          <w:tcPr>
            <w:tcW w:w="1120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4-5 раз</w:t>
            </w:r>
          </w:p>
        </w:tc>
        <w:tc>
          <w:tcPr>
            <w:tcW w:w="3738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В жаркий солнечный денёк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Пусть подует ветерок.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Вот так, вот так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Пусть подует ветерок.</w:t>
            </w:r>
          </w:p>
        </w:tc>
      </w:tr>
      <w:tr w:rsidR="00AE60CC" w:rsidRPr="00554E31" w:rsidTr="00554E31">
        <w:tc>
          <w:tcPr>
            <w:tcW w:w="806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187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4E31">
              <w:rPr>
                <w:rFonts w:ascii="Times New Roman" w:hAnsi="Times New Roman"/>
                <w:b/>
                <w:sz w:val="24"/>
                <w:szCs w:val="24"/>
              </w:rPr>
              <w:t>И.п.:стоя, руки опущены.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b/>
                <w:sz w:val="24"/>
                <w:szCs w:val="24"/>
              </w:rPr>
              <w:t>Выполнение</w:t>
            </w:r>
            <w:r w:rsidRPr="00554E31">
              <w:rPr>
                <w:rFonts w:ascii="Times New Roman" w:hAnsi="Times New Roman"/>
                <w:sz w:val="24"/>
                <w:szCs w:val="24"/>
              </w:rPr>
              <w:t xml:space="preserve"> Приседание.</w:t>
            </w:r>
          </w:p>
        </w:tc>
        <w:tc>
          <w:tcPr>
            <w:tcW w:w="1120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4-5 раз</w:t>
            </w:r>
          </w:p>
        </w:tc>
        <w:tc>
          <w:tcPr>
            <w:tcW w:w="3738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А теперь, мои ребятки,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Поиграем с солнцем в прятки.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Вот так, вот так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Поиграем с солнцем в прятки.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(Нужно выполнять полное приседание и быстро выпрямиться; стараться спину держать прямо.)</w:t>
            </w:r>
          </w:p>
        </w:tc>
      </w:tr>
      <w:tr w:rsidR="00AE60CC" w:rsidRPr="00554E31" w:rsidTr="00554E31">
        <w:tc>
          <w:tcPr>
            <w:tcW w:w="806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187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54E31">
              <w:rPr>
                <w:rFonts w:ascii="Times New Roman" w:hAnsi="Times New Roman"/>
                <w:b/>
                <w:sz w:val="24"/>
                <w:szCs w:val="24"/>
              </w:rPr>
              <w:t xml:space="preserve">И.П.: стоя. 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b/>
                <w:sz w:val="24"/>
                <w:szCs w:val="24"/>
              </w:rPr>
              <w:t>Выполнение</w:t>
            </w:r>
            <w:r w:rsidRPr="00554E31">
              <w:rPr>
                <w:rFonts w:ascii="Times New Roman" w:hAnsi="Times New Roman"/>
                <w:sz w:val="24"/>
                <w:szCs w:val="24"/>
              </w:rPr>
              <w:t>: Прыжки на месте.</w:t>
            </w:r>
          </w:p>
        </w:tc>
        <w:tc>
          <w:tcPr>
            <w:tcW w:w="1120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5-6 раз</w:t>
            </w:r>
          </w:p>
        </w:tc>
        <w:tc>
          <w:tcPr>
            <w:tcW w:w="3738" w:type="dxa"/>
          </w:tcPr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Не скучают наши ножки,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Мы попрыгаем немножко.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Вот так, вот так</w:t>
            </w:r>
          </w:p>
          <w:p w:rsidR="00AE60CC" w:rsidRPr="00554E31" w:rsidRDefault="00AE60CC" w:rsidP="00554E31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4E31">
              <w:rPr>
                <w:rFonts w:ascii="Times New Roman" w:hAnsi="Times New Roman"/>
                <w:sz w:val="24"/>
                <w:szCs w:val="24"/>
              </w:rPr>
              <w:t>Мы попрыгаем немножко.( Прыгать на двух ногах, руки держать свободно)</w:t>
            </w:r>
          </w:p>
        </w:tc>
      </w:tr>
    </w:tbl>
    <w:p w:rsidR="00AE60CC" w:rsidRPr="00AF290B" w:rsidRDefault="00AE60CC" w:rsidP="00292E3A">
      <w:pPr>
        <w:pStyle w:val="ListParagraph"/>
        <w:rPr>
          <w:rFonts w:ascii="Times New Roman" w:hAnsi="Times New Roman"/>
          <w:sz w:val="24"/>
          <w:szCs w:val="24"/>
        </w:rPr>
      </w:pPr>
    </w:p>
    <w:p w:rsidR="00AE60CC" w:rsidRPr="00AF290B" w:rsidRDefault="00AE60CC" w:rsidP="009F0A08">
      <w:pPr>
        <w:rPr>
          <w:rFonts w:ascii="Times New Roman" w:hAnsi="Times New Roman"/>
          <w:b/>
          <w:sz w:val="24"/>
          <w:szCs w:val="24"/>
        </w:rPr>
      </w:pPr>
      <w:r w:rsidRPr="00AF290B">
        <w:rPr>
          <w:rFonts w:ascii="Times New Roman" w:hAnsi="Times New Roman"/>
          <w:b/>
          <w:sz w:val="24"/>
          <w:szCs w:val="24"/>
        </w:rPr>
        <w:t>3 часть. Основные движения.</w:t>
      </w:r>
    </w:p>
    <w:p w:rsidR="00AE60CC" w:rsidRPr="00AF290B" w:rsidRDefault="00AE60CC" w:rsidP="009F0A08">
      <w:pPr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На поляне появляется колобок. Он предлагает погулять с ним по лесу.</w:t>
      </w:r>
    </w:p>
    <w:p w:rsidR="00AE60CC" w:rsidRPr="00AF290B" w:rsidRDefault="00AE60CC" w:rsidP="009F0A08">
      <w:pPr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Воспитатель: Мы пойдём через лес</w:t>
      </w:r>
    </w:p>
    <w:p w:rsidR="00AE60CC" w:rsidRPr="00AF290B" w:rsidRDefault="00AE60CC" w:rsidP="009F0A08">
      <w:pPr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 xml:space="preserve">                         Много всяких там чудес.</w:t>
      </w:r>
    </w:p>
    <w:p w:rsidR="00AE60CC" w:rsidRPr="00AF290B" w:rsidRDefault="00AE60CC" w:rsidP="00542B46">
      <w:pPr>
        <w:tabs>
          <w:tab w:val="left" w:pos="1247"/>
        </w:tabs>
        <w:rPr>
          <w:rFonts w:ascii="Times New Roman" w:hAnsi="Times New Roman"/>
          <w:i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ab/>
      </w:r>
      <w:r w:rsidRPr="00AF290B">
        <w:rPr>
          <w:rFonts w:ascii="Times New Roman" w:hAnsi="Times New Roman"/>
          <w:i/>
          <w:sz w:val="24"/>
          <w:szCs w:val="24"/>
        </w:rPr>
        <w:t>Шагаем по густой траве. (Ходьба с высоким подниманием колена).</w:t>
      </w:r>
    </w:p>
    <w:p w:rsidR="00AE60CC" w:rsidRPr="00AF290B" w:rsidRDefault="00AE60CC" w:rsidP="00542B46">
      <w:pPr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Заметили в траве зайку.</w:t>
      </w:r>
    </w:p>
    <w:p w:rsidR="00AE60CC" w:rsidRPr="00AF290B" w:rsidRDefault="00AE60CC" w:rsidP="00542B46">
      <w:pPr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Зайка белый лесом.</w:t>
      </w:r>
    </w:p>
    <w:p w:rsidR="00AE60CC" w:rsidRPr="00AF290B" w:rsidRDefault="00AE60CC" w:rsidP="00542B46">
      <w:pPr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Под пенёчек, под кустом</w:t>
      </w:r>
    </w:p>
    <w:p w:rsidR="00AE60CC" w:rsidRPr="00AF290B" w:rsidRDefault="00AE60CC" w:rsidP="00542B46">
      <w:pPr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Очутился паренёк.</w:t>
      </w:r>
    </w:p>
    <w:p w:rsidR="00AE60CC" w:rsidRPr="00AF290B" w:rsidRDefault="00AE60CC" w:rsidP="00542B46">
      <w:pPr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Расскажем зайчику сказку.</w:t>
      </w:r>
    </w:p>
    <w:p w:rsidR="00AE60CC" w:rsidRPr="00AF290B" w:rsidRDefault="00AE60CC" w:rsidP="00542B46">
      <w:pPr>
        <w:tabs>
          <w:tab w:val="left" w:pos="1247"/>
        </w:tabs>
        <w:rPr>
          <w:rFonts w:ascii="Times New Roman" w:hAnsi="Times New Roman"/>
          <w:b/>
          <w:sz w:val="24"/>
          <w:szCs w:val="24"/>
        </w:rPr>
      </w:pPr>
      <w:r w:rsidRPr="00AF290B">
        <w:rPr>
          <w:rFonts w:ascii="Times New Roman" w:hAnsi="Times New Roman"/>
          <w:b/>
          <w:sz w:val="24"/>
          <w:szCs w:val="24"/>
        </w:rPr>
        <w:t>Пальчиковая игра «Колобок»</w:t>
      </w:r>
    </w:p>
    <w:p w:rsidR="00AE60CC" w:rsidRPr="00AF290B" w:rsidRDefault="00AE60CC" w:rsidP="00542B46">
      <w:pPr>
        <w:pStyle w:val="ListParagraph"/>
        <w:numPr>
          <w:ilvl w:val="0"/>
          <w:numId w:val="4"/>
        </w:numPr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Жили-были дед да баба</w:t>
      </w:r>
    </w:p>
    <w:p w:rsidR="00AE60CC" w:rsidRPr="00AF290B" w:rsidRDefault="00AE60CC" w:rsidP="00542B4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 xml:space="preserve">На поляне у реки.    </w:t>
      </w:r>
    </w:p>
    <w:p w:rsidR="00AE60CC" w:rsidRPr="00AF290B" w:rsidRDefault="00AE60CC" w:rsidP="00542B46">
      <w:pPr>
        <w:pStyle w:val="ListParagraph"/>
        <w:tabs>
          <w:tab w:val="left" w:pos="1247"/>
        </w:tabs>
        <w:rPr>
          <w:rFonts w:ascii="Times New Roman" w:hAnsi="Times New Roman"/>
          <w:i/>
          <w:sz w:val="24"/>
          <w:szCs w:val="24"/>
        </w:rPr>
      </w:pPr>
      <w:r w:rsidRPr="00AF290B">
        <w:rPr>
          <w:rFonts w:ascii="Times New Roman" w:hAnsi="Times New Roman"/>
          <w:i/>
          <w:sz w:val="24"/>
          <w:szCs w:val="24"/>
        </w:rPr>
        <w:t>Стучим кулачком о кулачок.</w:t>
      </w:r>
    </w:p>
    <w:p w:rsidR="00AE60CC" w:rsidRPr="00AF290B" w:rsidRDefault="00AE60CC" w:rsidP="00542B46">
      <w:pPr>
        <w:pStyle w:val="ListParagraph"/>
        <w:numPr>
          <w:ilvl w:val="0"/>
          <w:numId w:val="4"/>
        </w:numPr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И любили очень – очень</w:t>
      </w:r>
    </w:p>
    <w:p w:rsidR="00AE60CC" w:rsidRPr="00AF290B" w:rsidRDefault="00AE60CC" w:rsidP="00542B4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На сметане колобки.</w:t>
      </w:r>
    </w:p>
    <w:p w:rsidR="00AE60CC" w:rsidRPr="00AF290B" w:rsidRDefault="00AE60CC" w:rsidP="00542B4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Сжимаем, разжимаем кулачки.</w:t>
      </w:r>
    </w:p>
    <w:p w:rsidR="00AE60CC" w:rsidRPr="00AF290B" w:rsidRDefault="00AE60CC" w:rsidP="00542B46">
      <w:pPr>
        <w:pStyle w:val="ListParagraph"/>
        <w:numPr>
          <w:ilvl w:val="0"/>
          <w:numId w:val="4"/>
        </w:numPr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Хоть у бабки мало силы,</w:t>
      </w:r>
    </w:p>
    <w:p w:rsidR="00AE60CC" w:rsidRPr="00AF290B" w:rsidRDefault="00AE60CC" w:rsidP="00542B4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Бабка тесто замесила.</w:t>
      </w:r>
    </w:p>
    <w:p w:rsidR="00AE60CC" w:rsidRPr="00AF290B" w:rsidRDefault="00AE60CC" w:rsidP="00542B46">
      <w:pPr>
        <w:pStyle w:val="ListParagraph"/>
        <w:tabs>
          <w:tab w:val="left" w:pos="1247"/>
        </w:tabs>
        <w:rPr>
          <w:rFonts w:ascii="Times New Roman" w:hAnsi="Times New Roman"/>
          <w:i/>
          <w:sz w:val="24"/>
          <w:szCs w:val="24"/>
        </w:rPr>
      </w:pPr>
      <w:r w:rsidRPr="00AF290B">
        <w:rPr>
          <w:rFonts w:ascii="Times New Roman" w:hAnsi="Times New Roman"/>
          <w:i/>
          <w:sz w:val="24"/>
          <w:szCs w:val="24"/>
        </w:rPr>
        <w:t>Встряхиваем кисти рук.</w:t>
      </w:r>
    </w:p>
    <w:p w:rsidR="00AE60CC" w:rsidRPr="00AF290B" w:rsidRDefault="00AE60CC" w:rsidP="00542B46">
      <w:pPr>
        <w:pStyle w:val="ListParagraph"/>
        <w:numPr>
          <w:ilvl w:val="0"/>
          <w:numId w:val="4"/>
        </w:numPr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Ну, а бабушкина внучка</w:t>
      </w:r>
    </w:p>
    <w:p w:rsidR="00AE60CC" w:rsidRPr="00AF290B" w:rsidRDefault="00AE60CC" w:rsidP="00542B4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Колобок катала в ручках.</w:t>
      </w:r>
    </w:p>
    <w:p w:rsidR="00AE60CC" w:rsidRPr="00AF290B" w:rsidRDefault="00AE60CC" w:rsidP="00542B46">
      <w:pPr>
        <w:pStyle w:val="ListParagraph"/>
        <w:tabs>
          <w:tab w:val="left" w:pos="1247"/>
        </w:tabs>
        <w:rPr>
          <w:rFonts w:ascii="Times New Roman" w:hAnsi="Times New Roman"/>
          <w:i/>
          <w:sz w:val="24"/>
          <w:szCs w:val="24"/>
        </w:rPr>
      </w:pPr>
      <w:r w:rsidRPr="00AF290B">
        <w:rPr>
          <w:rFonts w:ascii="Times New Roman" w:hAnsi="Times New Roman"/>
          <w:i/>
          <w:sz w:val="24"/>
          <w:szCs w:val="24"/>
        </w:rPr>
        <w:t>Трём ладошки.</w:t>
      </w:r>
    </w:p>
    <w:p w:rsidR="00AE60CC" w:rsidRPr="00AF290B" w:rsidRDefault="00AE60CC" w:rsidP="00542B46">
      <w:pPr>
        <w:pStyle w:val="ListParagraph"/>
        <w:numPr>
          <w:ilvl w:val="0"/>
          <w:numId w:val="4"/>
        </w:numPr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Вышел ровный, вышел гладкий</w:t>
      </w:r>
    </w:p>
    <w:p w:rsidR="00AE60CC" w:rsidRPr="00AF290B" w:rsidRDefault="00AE60CC" w:rsidP="00542B4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Не солёный и не сладкий.</w:t>
      </w:r>
    </w:p>
    <w:p w:rsidR="00AE60CC" w:rsidRPr="00AF290B" w:rsidRDefault="00AE60CC" w:rsidP="00542B46">
      <w:pPr>
        <w:pStyle w:val="ListParagraph"/>
        <w:tabs>
          <w:tab w:val="left" w:pos="1247"/>
        </w:tabs>
        <w:rPr>
          <w:rFonts w:ascii="Times New Roman" w:hAnsi="Times New Roman"/>
          <w:i/>
          <w:sz w:val="24"/>
          <w:szCs w:val="24"/>
        </w:rPr>
      </w:pPr>
      <w:r w:rsidRPr="00AF290B">
        <w:rPr>
          <w:rFonts w:ascii="Times New Roman" w:hAnsi="Times New Roman"/>
          <w:i/>
          <w:sz w:val="24"/>
          <w:szCs w:val="24"/>
        </w:rPr>
        <w:t>Гладим поочерёдно руки.</w:t>
      </w:r>
    </w:p>
    <w:p w:rsidR="00AE60CC" w:rsidRPr="00AF290B" w:rsidRDefault="00AE60CC" w:rsidP="00542B46">
      <w:pPr>
        <w:pStyle w:val="ListParagraph"/>
        <w:numPr>
          <w:ilvl w:val="0"/>
          <w:numId w:val="4"/>
        </w:numPr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Очень круглый, очень вкусный,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Даже есть его мне грустно.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i/>
          <w:sz w:val="24"/>
          <w:szCs w:val="24"/>
        </w:rPr>
      </w:pPr>
      <w:r w:rsidRPr="00AF290B">
        <w:rPr>
          <w:rFonts w:ascii="Times New Roman" w:hAnsi="Times New Roman"/>
          <w:i/>
          <w:sz w:val="24"/>
          <w:szCs w:val="24"/>
        </w:rPr>
        <w:t>Хлопаем в ладоши.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 xml:space="preserve">Воспитатель. Идём дальше. 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 xml:space="preserve">  - Проходим по мостику (ходьба по ребристой доске) 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_ Ребята, нам надо перейти на другой берег реки. По мостику надо идти осторожно, чтобы не оступиться и не намочить ноги.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-Прыгаем через ручеёк (прыжки на двух ногах через верёвку(расстояние между верёвками 15-</w:t>
      </w:r>
      <w:smartTag w:uri="urn:schemas-microsoft-com:office:smarttags" w:element="metricconverter">
        <w:smartTagPr>
          <w:attr w:name="ProductID" w:val="20 см"/>
        </w:smartTagPr>
        <w:r w:rsidRPr="00AF290B">
          <w:rPr>
            <w:rFonts w:ascii="Times New Roman" w:hAnsi="Times New Roman"/>
            <w:sz w:val="24"/>
            <w:szCs w:val="24"/>
          </w:rPr>
          <w:t>20 см</w:t>
        </w:r>
      </w:smartTag>
      <w:r w:rsidRPr="00AF290B">
        <w:rPr>
          <w:rFonts w:ascii="Times New Roman" w:hAnsi="Times New Roman"/>
          <w:sz w:val="24"/>
          <w:szCs w:val="24"/>
        </w:rPr>
        <w:t>)приземляться следует легко, на обе ноги.; И.п. ноги слегка расставлены, стопы параллельно)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-_Ребята, давайте подойдем поближе к ручейку и перепрыгнем через  него, оттолкнувшись сразу двумя ногами.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Ручеёк глубокий, поэтому надо прыгнуть как можно дальше, чтоб не попасть в него, не намочить ноги.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Бросаем в ручеёк камешки (метание мешочка(</w:t>
      </w:r>
      <w:smartTag w:uri="urn:schemas-microsoft-com:office:smarttags" w:element="metricconverter">
        <w:smartTagPr>
          <w:attr w:name="ProductID" w:val="150 г"/>
        </w:smartTagPr>
        <w:r w:rsidRPr="00AF290B">
          <w:rPr>
            <w:rFonts w:ascii="Times New Roman" w:hAnsi="Times New Roman"/>
            <w:sz w:val="24"/>
            <w:szCs w:val="24"/>
          </w:rPr>
          <w:t>150 г</w:t>
        </w:r>
      </w:smartTag>
      <w:r w:rsidRPr="00AF290B">
        <w:rPr>
          <w:rFonts w:ascii="Times New Roman" w:hAnsi="Times New Roman"/>
          <w:sz w:val="24"/>
          <w:szCs w:val="24"/>
        </w:rPr>
        <w:t>) вдаль)бросаем только по сигналу воспитателя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Возле елочки увидели волка.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Волк-волчище, серый хвостище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На гору крепком, да с горы кувырком.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Прячемся(проползи через  обруч)</w:t>
      </w:r>
    </w:p>
    <w:p w:rsidR="00AE60CC" w:rsidRPr="00AF290B" w:rsidRDefault="00AE60CC" w:rsidP="00AF290B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-Ребята, давайте спрячемся от волка. Мы должны проползти на четвереньках через обруч, не задевая его.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 xml:space="preserve"> и убегаем от волка (лёгкий бег)не торопиться, не обгонять впередиидущего.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-А теперь убежим от волка подальше.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AF290B">
        <w:rPr>
          <w:rFonts w:ascii="Times New Roman" w:hAnsi="Times New Roman"/>
          <w:sz w:val="24"/>
          <w:szCs w:val="24"/>
        </w:rPr>
        <w:t>Ребята, а давайте немножко отдохнём. (Восстанавливаем дыхание)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Прибежали к лисьей норке.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 xml:space="preserve">Лиска- лиска – лиса, дивья краса – 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Долгий нос, рыжий хвост!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Ну-ка догони нас.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b/>
          <w:sz w:val="24"/>
          <w:szCs w:val="24"/>
        </w:rPr>
      </w:pPr>
      <w:r w:rsidRPr="00AF290B">
        <w:rPr>
          <w:rFonts w:ascii="Times New Roman" w:hAnsi="Times New Roman"/>
          <w:b/>
          <w:sz w:val="24"/>
          <w:szCs w:val="24"/>
        </w:rPr>
        <w:t>Подвижная игра «Догонялки с лисой»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</w:p>
    <w:p w:rsidR="00AE60CC" w:rsidRPr="00AF290B" w:rsidRDefault="00AE60CC" w:rsidP="00A75DC6">
      <w:pPr>
        <w:pStyle w:val="ListParagraph"/>
        <w:numPr>
          <w:ilvl w:val="0"/>
          <w:numId w:val="2"/>
        </w:numPr>
        <w:tabs>
          <w:tab w:val="left" w:pos="1247"/>
        </w:tabs>
        <w:rPr>
          <w:rFonts w:ascii="Times New Roman" w:hAnsi="Times New Roman"/>
          <w:b/>
          <w:sz w:val="24"/>
          <w:szCs w:val="24"/>
        </w:rPr>
      </w:pPr>
      <w:r w:rsidRPr="00AF290B">
        <w:rPr>
          <w:rFonts w:ascii="Times New Roman" w:hAnsi="Times New Roman"/>
          <w:b/>
          <w:sz w:val="24"/>
          <w:szCs w:val="24"/>
        </w:rPr>
        <w:t>Заключительная часть. Спокойная ходьба по залу.</w:t>
      </w:r>
    </w:p>
    <w:p w:rsidR="00AE60CC" w:rsidRPr="00AF290B" w:rsidRDefault="00AE60CC" w:rsidP="00A75DC6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 w:rsidRPr="00AF290B">
        <w:rPr>
          <w:rFonts w:ascii="Times New Roman" w:hAnsi="Times New Roman"/>
          <w:sz w:val="24"/>
          <w:szCs w:val="24"/>
        </w:rPr>
        <w:t>Воспитатель. Погуляли по лесу, а теперь попрощаемся с ним и с колобком.</w:t>
      </w:r>
    </w:p>
    <w:p w:rsidR="00AE60CC" w:rsidRDefault="00AE60CC" w:rsidP="00EC4704">
      <w:pPr>
        <w:pStyle w:val="ListParagraph"/>
        <w:tabs>
          <w:tab w:val="left" w:pos="1247"/>
        </w:tabs>
      </w:pPr>
      <w:r w:rsidRPr="00AF290B">
        <w:t>До свиданья, лес, до свиданья, колобок!</w:t>
      </w:r>
    </w:p>
    <w:p w:rsidR="00AE60CC" w:rsidRPr="00EC4704" w:rsidRDefault="00AE60CC" w:rsidP="00EC4704">
      <w:pPr>
        <w:pStyle w:val="ListParagraph"/>
        <w:tabs>
          <w:tab w:val="left" w:pos="1247"/>
        </w:tabs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17pt;margin-top:270pt;width:225pt;height:162pt;z-index:-251657728" wrapcoords="-101 0 -101 21431 21600 21431 21600 0 -101 0">
            <v:imagedata r:id="rId5" o:title=""/>
            <w10:wrap type="tight"/>
          </v:shape>
        </w:pict>
      </w:r>
      <w:r>
        <w:rPr>
          <w:noProof/>
        </w:rPr>
        <w:pict>
          <v:shape id="_x0000_s1027" type="#_x0000_t75" style="position:absolute;left:0;text-align:left;margin-left:261pt;margin-top:36pt;width:209.1pt;height:161.7pt;rotation:2823177fd;z-index:-251658752" wrapcoords="-52 0 -52 21514 21600 21514 21600 0 -52 0">
            <v:imagedata r:id="rId6" o:title=""/>
            <w10:wrap type="tight"/>
          </v:shape>
        </w:pict>
      </w:r>
      <w:r>
        <w:rPr>
          <w:noProof/>
        </w:rPr>
        <w:pict>
          <v:shape id="_x0000_s1028" type="#_x0000_t75" style="position:absolute;left:0;text-align:left;margin-left:-36pt;margin-top:27pt;width:235.25pt;height:159.2pt;rotation:-2200145fd;z-index:-251659776" wrapcoords="-52 0 -52 21514 21600 21514 21600 0 -52 0">
            <v:imagedata r:id="rId7" o:title=""/>
            <w10:wrap type="tight"/>
          </v:shape>
        </w:pict>
      </w:r>
    </w:p>
    <w:sectPr w:rsidR="00AE60CC" w:rsidRPr="00EC4704" w:rsidSect="008273BD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20DA4"/>
    <w:multiLevelType w:val="hybridMultilevel"/>
    <w:tmpl w:val="EE8CF1C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B5F0423"/>
    <w:multiLevelType w:val="hybridMultilevel"/>
    <w:tmpl w:val="0F826A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4C649DA"/>
    <w:multiLevelType w:val="hybridMultilevel"/>
    <w:tmpl w:val="ECD427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6E83D90"/>
    <w:multiLevelType w:val="hybridMultilevel"/>
    <w:tmpl w:val="BA7489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0A08"/>
    <w:rsid w:val="000D5FAA"/>
    <w:rsid w:val="001C7FD1"/>
    <w:rsid w:val="00206EEB"/>
    <w:rsid w:val="002753A7"/>
    <w:rsid w:val="00292E3A"/>
    <w:rsid w:val="004560B5"/>
    <w:rsid w:val="00542B46"/>
    <w:rsid w:val="00554E31"/>
    <w:rsid w:val="00563F1F"/>
    <w:rsid w:val="005C47BF"/>
    <w:rsid w:val="006059D6"/>
    <w:rsid w:val="006244A9"/>
    <w:rsid w:val="00664AA4"/>
    <w:rsid w:val="006751E3"/>
    <w:rsid w:val="007641E9"/>
    <w:rsid w:val="008273BD"/>
    <w:rsid w:val="008E0743"/>
    <w:rsid w:val="00984B1B"/>
    <w:rsid w:val="009F0A08"/>
    <w:rsid w:val="00A75DC6"/>
    <w:rsid w:val="00AE60CC"/>
    <w:rsid w:val="00AF290B"/>
    <w:rsid w:val="00B07B70"/>
    <w:rsid w:val="00B17913"/>
    <w:rsid w:val="00C8773C"/>
    <w:rsid w:val="00D05702"/>
    <w:rsid w:val="00E16AFB"/>
    <w:rsid w:val="00EC4704"/>
    <w:rsid w:val="00EC6C40"/>
    <w:rsid w:val="00F505BC"/>
    <w:rsid w:val="00F94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9D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F0A08"/>
    <w:pPr>
      <w:ind w:left="720"/>
      <w:contextualSpacing/>
    </w:pPr>
  </w:style>
  <w:style w:type="table" w:styleId="TableGrid">
    <w:name w:val="Table Grid"/>
    <w:basedOn w:val="TableNormal"/>
    <w:uiPriority w:val="99"/>
    <w:rsid w:val="00292E3A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167</TotalTime>
  <Pages>4</Pages>
  <Words>676</Words>
  <Characters>3858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1</cp:lastModifiedBy>
  <cp:revision>12</cp:revision>
  <cp:lastPrinted>2012-03-21T05:17:00Z</cp:lastPrinted>
  <dcterms:created xsi:type="dcterms:W3CDTF">2012-03-17T04:04:00Z</dcterms:created>
  <dcterms:modified xsi:type="dcterms:W3CDTF">2013-02-25T09:14:00Z</dcterms:modified>
</cp:coreProperties>
</file>